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template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70E" w:rsidRDefault="00E65FC4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Alla Dirigente Scolastica </w:t>
      </w:r>
    </w:p>
    <w:p w:rsidR="0050470E" w:rsidRDefault="00E65FC4">
      <w:pPr>
        <w:jc w:val="right"/>
        <w:rPr>
          <w:sz w:val="22"/>
          <w:szCs w:val="22"/>
        </w:rPr>
      </w:pPr>
      <w:r>
        <w:rPr>
          <w:sz w:val="22"/>
          <w:szCs w:val="22"/>
        </w:rPr>
        <w:t>dell’I.C. “</w:t>
      </w:r>
      <w:proofErr w:type="spellStart"/>
      <w:r>
        <w:rPr>
          <w:sz w:val="22"/>
          <w:szCs w:val="22"/>
        </w:rPr>
        <w:t>Vitrioli</w:t>
      </w:r>
      <w:proofErr w:type="spellEnd"/>
      <w:r>
        <w:rPr>
          <w:sz w:val="22"/>
          <w:szCs w:val="22"/>
        </w:rPr>
        <w:t xml:space="preserve"> Principe </w:t>
      </w:r>
      <w:r w:rsidR="00165BD0">
        <w:rPr>
          <w:sz w:val="22"/>
          <w:szCs w:val="22"/>
        </w:rPr>
        <w:t>d</w:t>
      </w:r>
      <w:r>
        <w:rPr>
          <w:sz w:val="22"/>
          <w:szCs w:val="22"/>
        </w:rPr>
        <w:t>i Piemonte</w:t>
      </w:r>
      <w:r w:rsidR="00165BD0">
        <w:rPr>
          <w:sz w:val="22"/>
          <w:szCs w:val="22"/>
        </w:rPr>
        <w:t xml:space="preserve"> -</w:t>
      </w:r>
      <w:bookmarkStart w:id="0" w:name="_GoBack"/>
      <w:bookmarkEnd w:id="0"/>
      <w:r>
        <w:rPr>
          <w:sz w:val="22"/>
          <w:szCs w:val="22"/>
        </w:rPr>
        <w:t xml:space="preserve"> Galileo Galilei Pascoli”</w:t>
      </w:r>
    </w:p>
    <w:p w:rsidR="0050470E" w:rsidRDefault="0050470E">
      <w:pPr>
        <w:jc w:val="right"/>
        <w:rPr>
          <w:sz w:val="22"/>
          <w:szCs w:val="22"/>
        </w:rPr>
      </w:pPr>
    </w:p>
    <w:p w:rsidR="0050470E" w:rsidRDefault="00E65FC4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0470E" w:rsidRDefault="00E65FC4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Oggetto: Richiesta Designazione referenti e componenti commissioni e gruppi di lavoro per </w:t>
      </w:r>
      <w:proofErr w:type="spellStart"/>
      <w:r>
        <w:rPr>
          <w:b/>
          <w:sz w:val="22"/>
          <w:szCs w:val="22"/>
        </w:rPr>
        <w:t>l’a.s.</w:t>
      </w:r>
      <w:proofErr w:type="spellEnd"/>
      <w:r>
        <w:rPr>
          <w:b/>
          <w:sz w:val="22"/>
          <w:szCs w:val="22"/>
        </w:rPr>
        <w:t xml:space="preserve"> 2025-2026 (CCNL 2019/2021)</w:t>
      </w:r>
    </w:p>
    <w:p w:rsidR="0050470E" w:rsidRDefault="00E65FC4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0470E" w:rsidRDefault="00E65FC4">
      <w:pPr>
        <w:spacing w:after="120"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Il/La sottoscritto/a _________________________________________________________, docente di scuola ______________________________________________________, in servizio presso questo Istituto nella sede di ____________________________________, vista la delibera relativa all’individuazione dei referenti e componenti commissioni e gruppi di lavoro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</w:rPr>
        <w:t>in sede di collegio docenti del 1 settembre 2025.</w:t>
      </w:r>
    </w:p>
    <w:p w:rsidR="0050470E" w:rsidRDefault="00E65FC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SI RENDE DISPONIBILE</w:t>
      </w:r>
    </w:p>
    <w:p w:rsidR="0050470E" w:rsidRDefault="0050470E">
      <w:pPr>
        <w:jc w:val="center"/>
        <w:rPr>
          <w:sz w:val="22"/>
          <w:szCs w:val="22"/>
        </w:rPr>
      </w:pPr>
    </w:p>
    <w:p w:rsidR="0050470E" w:rsidRDefault="0050470E">
      <w:pPr>
        <w:rPr>
          <w:sz w:val="22"/>
          <w:szCs w:val="22"/>
        </w:rPr>
      </w:pPr>
    </w:p>
    <w:p w:rsidR="0050470E" w:rsidRDefault="00E65FC4">
      <w:pPr>
        <w:rPr>
          <w:sz w:val="22"/>
          <w:szCs w:val="22"/>
        </w:rPr>
      </w:pPr>
      <w:r>
        <w:rPr>
          <w:sz w:val="22"/>
          <w:szCs w:val="22"/>
        </w:rPr>
        <w:t>Al conferimento delle seguenti figure:</w:t>
      </w:r>
    </w:p>
    <w:p w:rsidR="0050470E" w:rsidRDefault="00E65FC4">
      <w:pPr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50470E" w:rsidRDefault="00E65FC4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Animatore digitale</w:t>
      </w:r>
    </w:p>
    <w:p w:rsidR="0050470E" w:rsidRDefault="00E65FC4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Componenti commissioni: STEM</w:t>
      </w:r>
    </w:p>
    <w:p w:rsidR="0050470E" w:rsidRDefault="00E65FC4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Gruppi di lavoro: Linee guida per l’introduzione dell’intelligenza artificiale nelle Istituzioni scolastiche</w:t>
      </w:r>
    </w:p>
    <w:p w:rsidR="0050470E" w:rsidRDefault="00E65FC4">
      <w:pPr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Gruppi di lavoro: Le nuove indicazioni nazionali per il curricolo scolastico del 2025</w:t>
      </w:r>
    </w:p>
    <w:p w:rsidR="0050470E" w:rsidRDefault="00E65FC4">
      <w:pPr>
        <w:numPr>
          <w:ilvl w:val="0"/>
          <w:numId w:val="1"/>
        </w:numPr>
        <w:spacing w:after="20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Gruppi di lavoro: Valutazione scuola primaria</w:t>
      </w:r>
    </w:p>
    <w:p w:rsidR="0050470E" w:rsidRDefault="0050470E">
      <w:pPr>
        <w:rPr>
          <w:sz w:val="22"/>
          <w:szCs w:val="22"/>
        </w:rPr>
      </w:pPr>
    </w:p>
    <w:p w:rsidR="0050470E" w:rsidRDefault="0050470E">
      <w:pPr>
        <w:rPr>
          <w:sz w:val="22"/>
          <w:szCs w:val="22"/>
        </w:rPr>
      </w:pPr>
    </w:p>
    <w:p w:rsidR="0050470E" w:rsidRDefault="0050470E">
      <w:pPr>
        <w:rPr>
          <w:sz w:val="22"/>
          <w:szCs w:val="22"/>
        </w:rPr>
      </w:pPr>
    </w:p>
    <w:p w:rsidR="0050470E" w:rsidRDefault="0050470E">
      <w:pPr>
        <w:rPr>
          <w:sz w:val="22"/>
          <w:szCs w:val="22"/>
        </w:rPr>
      </w:pPr>
    </w:p>
    <w:p w:rsidR="0050470E" w:rsidRDefault="0050470E">
      <w:pPr>
        <w:rPr>
          <w:sz w:val="22"/>
          <w:szCs w:val="22"/>
        </w:rPr>
      </w:pPr>
    </w:p>
    <w:p w:rsidR="0050470E" w:rsidRDefault="00E65FC4">
      <w:pPr>
        <w:rPr>
          <w:sz w:val="22"/>
          <w:szCs w:val="22"/>
        </w:rPr>
      </w:pPr>
      <w:r>
        <w:rPr>
          <w:sz w:val="22"/>
          <w:szCs w:val="22"/>
        </w:rPr>
        <w:t xml:space="preserve">Luogo e data ______________________________ </w:t>
      </w:r>
    </w:p>
    <w:p w:rsidR="0050470E" w:rsidRDefault="00E65FC4">
      <w:pPr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Firma</w:t>
      </w:r>
    </w:p>
    <w:p w:rsidR="0050470E" w:rsidRDefault="0050470E">
      <w:pPr>
        <w:ind w:left="5103"/>
        <w:jc w:val="center"/>
        <w:rPr>
          <w:sz w:val="22"/>
          <w:szCs w:val="22"/>
        </w:rPr>
      </w:pPr>
    </w:p>
    <w:p w:rsidR="0050470E" w:rsidRDefault="00E65FC4">
      <w:pPr>
        <w:ind w:left="5103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</w:t>
      </w:r>
    </w:p>
    <w:sectPr w:rsidR="0050470E" w:rsidSect="00165BD0">
      <w:pgSz w:w="12240" w:h="15840"/>
      <w:pgMar w:top="1276" w:right="1134" w:bottom="1134" w:left="1134" w:header="720" w:footer="720" w:gutter="0"/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kia">
    <w:altName w:val="Verdana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3E5306F3-DEF7-4383-8C3D-6080C4BF52C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4CAB42E0-2515-4DFE-A6D6-2F4FD1100471}"/>
    <w:embedBold r:id="rId3" w:fontKey="{9FCA3963-08DD-4A20-9D67-139235AE138F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D7322767-0B30-4D7D-972D-B63705283659}"/>
    <w:embedItalic r:id="rId5" w:fontKey="{0BE07341-AAC0-4342-9D6B-A54E3B16467A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FA7D3B96-C4B3-45F0-A199-47FAE2BD86A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70D50"/>
    <w:multiLevelType w:val="multilevel"/>
    <w:tmpl w:val="2898C53C"/>
    <w:lvl w:ilvl="0">
      <w:start w:val="1"/>
      <w:numFmt w:val="bullet"/>
      <w:lvlText w:val=""/>
      <w:lvlJc w:val="left"/>
      <w:pPr>
        <w:ind w:left="1068" w:hanging="360"/>
      </w:pPr>
      <w:rPr>
        <w:rFonts w:ascii="Skia" w:eastAsia="Skia" w:hAnsi="Skia" w:cs="Skia"/>
        <w:color w:val="000000"/>
        <w:sz w:val="20"/>
        <w:szCs w:val="20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2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4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6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38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08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28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70E"/>
    <w:rsid w:val="00165BD0"/>
    <w:rsid w:val="0050470E"/>
    <w:rsid w:val="007270D5"/>
    <w:rsid w:val="00A942FB"/>
    <w:rsid w:val="00DC4027"/>
    <w:rsid w:val="00E65FC4"/>
    <w:rsid w:val="00E74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76B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270D5"/>
  </w:style>
  <w:style w:type="paragraph" w:styleId="Titolo1">
    <w:name w:val="heading 1"/>
    <w:basedOn w:val="Normale"/>
    <w:next w:val="Normale"/>
    <w:uiPriority w:val="9"/>
    <w:qFormat/>
    <w:rsid w:val="007270D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7270D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7270D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7270D5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7270D5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7270D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rsid w:val="007270D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rsid w:val="007270D5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rsid w:val="007270D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uiPriority w:val="34"/>
    <w:qFormat/>
    <w:rsid w:val="00CA5236"/>
    <w:pPr>
      <w:ind w:left="720"/>
      <w:contextualSpacing/>
    </w:pPr>
  </w:style>
  <w:style w:type="paragraph" w:styleId="Sottotitolo">
    <w:name w:val="Subtitle"/>
    <w:basedOn w:val="Normale"/>
    <w:next w:val="Normale"/>
    <w:uiPriority w:val="11"/>
    <w:qFormat/>
    <w:rsid w:val="007270D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9rc+ygObgQxtAULRozTG1XxmZQ==">CgMxLjA4AHIhMUtsUmYxakNuQ1RUdmJLWkxuWG9wT2JfenRXdjQ4WDg1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RICHIESTA Designazione referenti e componenti commissioni e gruppi di lavoro</Template>
  <TotalTime>0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Letizia B</dc:creator>
  <cp:lastModifiedBy>Galli Lei</cp:lastModifiedBy>
  <cp:revision>2</cp:revision>
  <dcterms:created xsi:type="dcterms:W3CDTF">2025-09-09T10:52:00Z</dcterms:created>
  <dcterms:modified xsi:type="dcterms:W3CDTF">2025-09-09T10:52:00Z</dcterms:modified>
</cp:coreProperties>
</file>